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1CFBA" w14:textId="77777777" w:rsidR="00F45EF4" w:rsidRDefault="00F45EF4">
      <w:pPr>
        <w:rPr>
          <w:lang w:val="en-US"/>
        </w:rPr>
      </w:pPr>
    </w:p>
    <w:p w14:paraId="46CAE298" w14:textId="77777777" w:rsidR="00515906" w:rsidRDefault="00515906">
      <w:pPr>
        <w:rPr>
          <w:lang w:val="en-US"/>
        </w:rPr>
      </w:pPr>
    </w:p>
    <w:p w14:paraId="7063BAC1" w14:textId="77777777" w:rsidR="00515906" w:rsidRDefault="00515906">
      <w:pPr>
        <w:rPr>
          <w:lang w:val="en-US"/>
        </w:rPr>
      </w:pPr>
    </w:p>
    <w:p w14:paraId="3D0080A4" w14:textId="77777777" w:rsidR="00515906" w:rsidRDefault="00515906">
      <w:pPr>
        <w:rPr>
          <w:lang w:val="en-US"/>
        </w:rPr>
      </w:pPr>
    </w:p>
    <w:p w14:paraId="5753D716" w14:textId="77777777" w:rsidR="00515906" w:rsidRDefault="00515906">
      <w:pPr>
        <w:rPr>
          <w:lang w:val="en-US"/>
        </w:rPr>
      </w:pPr>
    </w:p>
    <w:p w14:paraId="466F5A15" w14:textId="77777777" w:rsidR="00515906" w:rsidRDefault="00515906">
      <w:pPr>
        <w:rPr>
          <w:lang w:val="en-US"/>
        </w:rPr>
      </w:pPr>
    </w:p>
    <w:p w14:paraId="38DFB178" w14:textId="77777777" w:rsidR="00515906" w:rsidRDefault="00515906">
      <w:pPr>
        <w:rPr>
          <w:lang w:val="en-US"/>
        </w:rPr>
      </w:pPr>
    </w:p>
    <w:p w14:paraId="78A81A43" w14:textId="77777777" w:rsidR="00515906" w:rsidRDefault="00515906">
      <w:pPr>
        <w:rPr>
          <w:lang w:val="en-US"/>
        </w:rPr>
      </w:pPr>
    </w:p>
    <w:p w14:paraId="64047C17" w14:textId="77777777" w:rsidR="00EC530D" w:rsidRDefault="00EC530D">
      <w:pPr>
        <w:rPr>
          <w:lang w:val="en-US"/>
        </w:rPr>
      </w:pPr>
    </w:p>
    <w:p w14:paraId="1B197305" w14:textId="77777777" w:rsidR="00EC530D" w:rsidRDefault="00EC530D">
      <w:pPr>
        <w:rPr>
          <w:lang w:val="en-US"/>
        </w:rPr>
      </w:pPr>
    </w:p>
    <w:p w14:paraId="3A5E598A" w14:textId="669E1A04" w:rsidR="00EC530D" w:rsidRPr="00571825" w:rsidRDefault="007E5629" w:rsidP="00EC530D">
      <w:r w:rsidRPr="00571825">
        <w:rPr>
          <w:b/>
          <w:bCs/>
          <w:color w:val="0E2841" w:themeColor="text2"/>
          <w:sz w:val="52"/>
          <w:szCs w:val="52"/>
        </w:rPr>
        <w:t xml:space="preserve">Account </w:t>
      </w:r>
      <w:r w:rsidR="009F1C6D" w:rsidRPr="00571825">
        <w:rPr>
          <w:b/>
          <w:bCs/>
          <w:color w:val="0E2841" w:themeColor="text2"/>
          <w:sz w:val="52"/>
          <w:szCs w:val="52"/>
        </w:rPr>
        <w:t>sluiten</w:t>
      </w:r>
      <w:r w:rsidRPr="00571825">
        <w:rPr>
          <w:b/>
          <w:bCs/>
          <w:color w:val="0E2841" w:themeColor="text2"/>
          <w:sz w:val="52"/>
          <w:szCs w:val="52"/>
        </w:rPr>
        <w:t xml:space="preserve"> </w:t>
      </w:r>
      <w:r w:rsidR="009F1C6D" w:rsidRPr="00571825">
        <w:rPr>
          <w:b/>
          <w:bCs/>
          <w:color w:val="0E2841" w:themeColor="text2"/>
          <w:sz w:val="52"/>
          <w:szCs w:val="52"/>
        </w:rPr>
        <w:t>verzoek</w:t>
      </w:r>
      <w:r w:rsidRPr="00571825">
        <w:rPr>
          <w:b/>
          <w:bCs/>
          <w:color w:val="0E2841" w:themeColor="text2"/>
          <w:sz w:val="52"/>
          <w:szCs w:val="52"/>
        </w:rPr>
        <w:t xml:space="preserve"> form</w:t>
      </w:r>
      <w:r w:rsidR="009F1C6D" w:rsidRPr="00571825">
        <w:rPr>
          <w:b/>
          <w:bCs/>
          <w:color w:val="0E2841" w:themeColor="text2"/>
          <w:sz w:val="52"/>
          <w:szCs w:val="52"/>
        </w:rPr>
        <w:t>ulier</w:t>
      </w:r>
    </w:p>
    <w:p w14:paraId="721E88CA" w14:textId="77777777" w:rsidR="00EC530D" w:rsidRPr="00571825" w:rsidRDefault="00EC530D" w:rsidP="00EC530D">
      <w:r w:rsidRPr="00571825">
        <w:t>Knaken Cryptohandel B</w:t>
      </w:r>
      <w:r w:rsidR="007E5629" w:rsidRPr="00571825">
        <w:t>.V.</w:t>
      </w:r>
    </w:p>
    <w:p w14:paraId="01BF4D93" w14:textId="77777777" w:rsidR="007E5629" w:rsidRPr="00571825" w:rsidRDefault="007E5629" w:rsidP="00EC530D"/>
    <w:p w14:paraId="2C49725B" w14:textId="77777777" w:rsidR="007E5629" w:rsidRPr="00571825" w:rsidRDefault="007E5629" w:rsidP="00EC530D"/>
    <w:p w14:paraId="6A704C3F" w14:textId="77777777" w:rsidR="007E5629" w:rsidRPr="00571825" w:rsidRDefault="007E5629" w:rsidP="00EC530D"/>
    <w:p w14:paraId="7572FAF5" w14:textId="77777777" w:rsidR="007E5629" w:rsidRPr="00571825" w:rsidRDefault="007E5629" w:rsidP="00EC530D"/>
    <w:p w14:paraId="78F3785E" w14:textId="77777777" w:rsidR="007E5629" w:rsidRPr="00571825" w:rsidRDefault="007E5629" w:rsidP="00EC530D"/>
    <w:p w14:paraId="34338FB1" w14:textId="77777777" w:rsidR="007E5629" w:rsidRPr="00571825" w:rsidRDefault="007E5629" w:rsidP="00EC530D"/>
    <w:p w14:paraId="0E88FF6F" w14:textId="77777777" w:rsidR="007E5629" w:rsidRPr="00571825" w:rsidRDefault="007E5629" w:rsidP="00EC530D"/>
    <w:p w14:paraId="207AE8AB" w14:textId="77777777" w:rsidR="007E5629" w:rsidRPr="00571825" w:rsidRDefault="007E5629" w:rsidP="00EC530D"/>
    <w:p w14:paraId="02E9F78E" w14:textId="77777777" w:rsidR="007E5629" w:rsidRPr="00571825" w:rsidRDefault="007E5629" w:rsidP="00EC530D"/>
    <w:p w14:paraId="4D1F535C" w14:textId="77777777" w:rsidR="007E5629" w:rsidRPr="00571825" w:rsidRDefault="007E5629" w:rsidP="00EC530D"/>
    <w:p w14:paraId="05256360" w14:textId="77777777" w:rsidR="007E5629" w:rsidRPr="00571825" w:rsidRDefault="007E5629" w:rsidP="00EC530D"/>
    <w:p w14:paraId="79D810AD" w14:textId="77777777" w:rsidR="007E5629" w:rsidRPr="00571825" w:rsidRDefault="007E5629" w:rsidP="00EC530D"/>
    <w:p w14:paraId="5C3D3FD5" w14:textId="77777777" w:rsidR="007E5629" w:rsidRPr="00571825" w:rsidRDefault="007E5629" w:rsidP="00EC530D"/>
    <w:p w14:paraId="46A2E1D3" w14:textId="77777777" w:rsidR="007E5629" w:rsidRPr="00571825" w:rsidRDefault="007E5629" w:rsidP="00EC530D"/>
    <w:p w14:paraId="269E90E6" w14:textId="77777777" w:rsidR="007E5629" w:rsidRPr="00571825" w:rsidRDefault="007E5629" w:rsidP="00EC530D"/>
    <w:p w14:paraId="51F3CA74" w14:textId="77777777" w:rsidR="007E5629" w:rsidRPr="00571825" w:rsidRDefault="007E5629" w:rsidP="00EC530D"/>
    <w:p w14:paraId="7B7E833C" w14:textId="77777777" w:rsidR="007E5629" w:rsidRPr="00571825" w:rsidRDefault="007E5629" w:rsidP="00EC530D"/>
    <w:p w14:paraId="4C93D7BC" w14:textId="77777777" w:rsidR="007E5629" w:rsidRPr="00571825" w:rsidRDefault="007E5629" w:rsidP="00EC530D"/>
    <w:p w14:paraId="3E0DF480" w14:textId="77777777" w:rsidR="007E5629" w:rsidRPr="00571825" w:rsidRDefault="007E5629" w:rsidP="00EC530D"/>
    <w:p w14:paraId="486CFE22" w14:textId="77777777" w:rsidR="007E5629" w:rsidRPr="00571825" w:rsidRDefault="007E5629" w:rsidP="00EC530D"/>
    <w:p w14:paraId="6FC9F68D" w14:textId="77777777" w:rsidR="007E5629" w:rsidRPr="00571825" w:rsidRDefault="007E5629" w:rsidP="00EC530D"/>
    <w:p w14:paraId="6EB68B81" w14:textId="77777777" w:rsidR="007E5629" w:rsidRPr="00571825" w:rsidRDefault="007E5629" w:rsidP="00EC530D"/>
    <w:p w14:paraId="270B5C9F" w14:textId="77777777" w:rsidR="007E5629" w:rsidRPr="00571825" w:rsidRDefault="007E5629" w:rsidP="00EC530D"/>
    <w:p w14:paraId="1389ADD5" w14:textId="77777777" w:rsidR="007E5629" w:rsidRPr="00571825" w:rsidRDefault="007E5629" w:rsidP="00EC530D"/>
    <w:p w14:paraId="2BB0FB50" w14:textId="77777777" w:rsidR="007E5629" w:rsidRPr="00571825" w:rsidRDefault="007E5629" w:rsidP="00EC530D"/>
    <w:p w14:paraId="5F26419F" w14:textId="77777777" w:rsidR="007E5629" w:rsidRPr="00571825" w:rsidRDefault="007E5629" w:rsidP="00EC530D"/>
    <w:p w14:paraId="4229D088" w14:textId="77777777" w:rsidR="007E5629" w:rsidRPr="00571825" w:rsidRDefault="007E5629" w:rsidP="00EC530D"/>
    <w:p w14:paraId="63A2E056" w14:textId="77777777" w:rsidR="007E5629" w:rsidRPr="00571825" w:rsidRDefault="007E5629" w:rsidP="00EC530D"/>
    <w:p w14:paraId="62E9DB92" w14:textId="77777777" w:rsidR="007E5629" w:rsidRPr="00571825" w:rsidRDefault="007E5629" w:rsidP="00EC530D"/>
    <w:p w14:paraId="56772E98" w14:textId="77777777" w:rsidR="007E5629" w:rsidRPr="00571825" w:rsidRDefault="007E5629" w:rsidP="00EC530D"/>
    <w:p w14:paraId="76AB86DF" w14:textId="77777777" w:rsidR="007E5629" w:rsidRPr="00571825" w:rsidRDefault="007E5629" w:rsidP="00EC530D"/>
    <w:p w14:paraId="6F9BE75B" w14:textId="4B0786FE" w:rsidR="007E5629" w:rsidRPr="00571825" w:rsidRDefault="007E5629" w:rsidP="007E5629">
      <w:pPr>
        <w:pStyle w:val="Normaalweb"/>
        <w:rPr>
          <w:rStyle w:val="Zwaar"/>
          <w:rFonts w:ascii="Aptos" w:eastAsiaTheme="majorEastAsia" w:hAnsi="Aptos"/>
        </w:rPr>
      </w:pPr>
    </w:p>
    <w:p w14:paraId="2F676848" w14:textId="1620EE29" w:rsidR="00A65981" w:rsidRPr="00A65981" w:rsidRDefault="007E5629" w:rsidP="00A65981">
      <w:pPr>
        <w:pStyle w:val="Kop1"/>
        <w:rPr>
          <w:rFonts w:ascii="Aptos" w:hAnsi="Aptos"/>
          <w:b/>
          <w:bCs/>
          <w:lang w:val="en-US"/>
        </w:rPr>
      </w:pPr>
      <w:r>
        <w:rPr>
          <w:rStyle w:val="Zwaar"/>
          <w:rFonts w:ascii="Aptos" w:hAnsi="Aptos"/>
          <w:lang w:val="en-US"/>
        </w:rPr>
        <w:lastRenderedPageBreak/>
        <w:t xml:space="preserve">1. </w:t>
      </w:r>
      <w:r w:rsidR="009F1C6D">
        <w:rPr>
          <w:rStyle w:val="Zwaar"/>
          <w:rFonts w:ascii="Aptos" w:hAnsi="Aptos"/>
          <w:lang w:val="en-US"/>
        </w:rPr>
        <w:t>Persoonlijke informatie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A65981" w14:paraId="15C2D98D" w14:textId="77777777" w:rsidTr="00D760F7">
        <w:trPr>
          <w:trHeight w:val="835"/>
        </w:trPr>
        <w:tc>
          <w:tcPr>
            <w:tcW w:w="3397" w:type="dxa"/>
            <w:shd w:val="clear" w:color="auto" w:fill="156082" w:themeFill="accent1"/>
          </w:tcPr>
          <w:p w14:paraId="1E720AFE" w14:textId="00C55B31" w:rsidR="00A65981" w:rsidRPr="00A65981" w:rsidRDefault="009F1C6D" w:rsidP="007E5629">
            <w:pPr>
              <w:pStyle w:val="Normaalweb"/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</w:pPr>
            <w:r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  <w:t>Volledige naam</w:t>
            </w:r>
          </w:p>
        </w:tc>
        <w:tc>
          <w:tcPr>
            <w:tcW w:w="5619" w:type="dxa"/>
          </w:tcPr>
          <w:p w14:paraId="0372CDA8" w14:textId="77777777" w:rsidR="00A65981" w:rsidRDefault="00A65981" w:rsidP="007E5629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  <w:p w14:paraId="181C6E5E" w14:textId="77777777" w:rsidR="00A65981" w:rsidRPr="00A65981" w:rsidRDefault="00A65981" w:rsidP="007E5629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</w:tc>
      </w:tr>
      <w:tr w:rsidR="00A65981" w14:paraId="4EB45FF5" w14:textId="77777777" w:rsidTr="00D760F7">
        <w:trPr>
          <w:trHeight w:val="1130"/>
        </w:trPr>
        <w:tc>
          <w:tcPr>
            <w:tcW w:w="3397" w:type="dxa"/>
            <w:shd w:val="clear" w:color="auto" w:fill="156082" w:themeFill="accent1"/>
          </w:tcPr>
          <w:p w14:paraId="6F20C20C" w14:textId="2BB4EAA7" w:rsidR="00A65981" w:rsidRPr="00A65981" w:rsidRDefault="009F1C6D" w:rsidP="007E5629">
            <w:pPr>
              <w:pStyle w:val="Normaalweb"/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</w:pPr>
            <w:r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  <w:t>Geboortedatum</w:t>
            </w:r>
          </w:p>
        </w:tc>
        <w:tc>
          <w:tcPr>
            <w:tcW w:w="5619" w:type="dxa"/>
          </w:tcPr>
          <w:p w14:paraId="7F6DEF9A" w14:textId="77777777" w:rsidR="00A65981" w:rsidRDefault="00A65981" w:rsidP="007E5629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  <w:p w14:paraId="56C13FAB" w14:textId="77777777" w:rsidR="00A65981" w:rsidRPr="00A65981" w:rsidRDefault="00A65981" w:rsidP="007E5629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</w:tc>
      </w:tr>
      <w:tr w:rsidR="00A65981" w:rsidRPr="009F1C6D" w14:paraId="7301C496" w14:textId="77777777" w:rsidTr="00D760F7">
        <w:trPr>
          <w:trHeight w:val="974"/>
        </w:trPr>
        <w:tc>
          <w:tcPr>
            <w:tcW w:w="3397" w:type="dxa"/>
            <w:shd w:val="clear" w:color="auto" w:fill="156082" w:themeFill="accent1"/>
          </w:tcPr>
          <w:p w14:paraId="78D215DD" w14:textId="7773C203" w:rsidR="00A65981" w:rsidRPr="009F1C6D" w:rsidRDefault="00A65981" w:rsidP="007E5629">
            <w:pPr>
              <w:pStyle w:val="Normaalweb"/>
              <w:rPr>
                <w:rFonts w:ascii="Aptos" w:hAnsi="Aptos"/>
                <w:color w:val="FFFFFF" w:themeColor="background1"/>
                <w:sz w:val="20"/>
                <w:szCs w:val="20"/>
              </w:rPr>
            </w:pPr>
            <w:r w:rsidRPr="009F1C6D">
              <w:rPr>
                <w:rFonts w:ascii="Aptos" w:hAnsi="Aptos"/>
                <w:color w:val="FFFFFF" w:themeColor="background1"/>
                <w:sz w:val="20"/>
                <w:szCs w:val="20"/>
              </w:rPr>
              <w:t>E</w:t>
            </w:r>
            <w:r w:rsidR="009F1C6D" w:rsidRPr="009F1C6D">
              <w:rPr>
                <w:rFonts w:ascii="Aptos" w:hAnsi="Aptos"/>
                <w:color w:val="FFFFFF" w:themeColor="background1"/>
                <w:sz w:val="20"/>
                <w:szCs w:val="20"/>
              </w:rPr>
              <w:t>-mailadres gelinkt aan account</w:t>
            </w:r>
          </w:p>
        </w:tc>
        <w:tc>
          <w:tcPr>
            <w:tcW w:w="5619" w:type="dxa"/>
          </w:tcPr>
          <w:p w14:paraId="5C1155B8" w14:textId="77777777" w:rsidR="00A65981" w:rsidRPr="009F1C6D" w:rsidRDefault="00A65981" w:rsidP="007E5629">
            <w:pPr>
              <w:pStyle w:val="Normaalweb"/>
              <w:rPr>
                <w:rFonts w:ascii="Aptos" w:hAnsi="Aptos"/>
                <w:sz w:val="20"/>
                <w:szCs w:val="20"/>
              </w:rPr>
            </w:pPr>
          </w:p>
          <w:p w14:paraId="2E9DB3A6" w14:textId="77777777" w:rsidR="00A65981" w:rsidRPr="009F1C6D" w:rsidRDefault="00A65981" w:rsidP="007E5629">
            <w:pPr>
              <w:pStyle w:val="Normaalweb"/>
              <w:rPr>
                <w:rFonts w:ascii="Aptos" w:hAnsi="Aptos"/>
                <w:sz w:val="20"/>
                <w:szCs w:val="20"/>
              </w:rPr>
            </w:pPr>
          </w:p>
        </w:tc>
      </w:tr>
      <w:tr w:rsidR="00A65981" w14:paraId="795052A6" w14:textId="77777777" w:rsidTr="00D760F7">
        <w:trPr>
          <w:trHeight w:val="975"/>
        </w:trPr>
        <w:tc>
          <w:tcPr>
            <w:tcW w:w="3397" w:type="dxa"/>
            <w:shd w:val="clear" w:color="auto" w:fill="156082" w:themeFill="accent1"/>
          </w:tcPr>
          <w:p w14:paraId="25DFB42B" w14:textId="42BFCF93" w:rsidR="00A65981" w:rsidRPr="00A65981" w:rsidRDefault="009F1C6D" w:rsidP="007E5629">
            <w:pPr>
              <w:pStyle w:val="Normaalweb"/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</w:pPr>
            <w:r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  <w:t>Telefoonnummer</w:t>
            </w:r>
          </w:p>
        </w:tc>
        <w:tc>
          <w:tcPr>
            <w:tcW w:w="5619" w:type="dxa"/>
          </w:tcPr>
          <w:p w14:paraId="7C5D0029" w14:textId="77777777" w:rsidR="00A65981" w:rsidRDefault="00A65981" w:rsidP="007E5629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  <w:p w14:paraId="120F8AE6" w14:textId="77777777" w:rsidR="00A65981" w:rsidRPr="00A65981" w:rsidRDefault="00A65981" w:rsidP="007E5629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</w:tc>
      </w:tr>
    </w:tbl>
    <w:p w14:paraId="059DEB88" w14:textId="496992B2" w:rsidR="007E5629" w:rsidRDefault="007E5629" w:rsidP="007E5629">
      <w:pPr>
        <w:pStyle w:val="Kop1"/>
        <w:rPr>
          <w:rStyle w:val="Zwaar"/>
          <w:rFonts w:ascii="Aptos" w:hAnsi="Aptos"/>
          <w:lang w:val="en-US"/>
        </w:rPr>
      </w:pPr>
      <w:r>
        <w:rPr>
          <w:rStyle w:val="Zwaar"/>
          <w:rFonts w:ascii="Aptos" w:hAnsi="Aptos"/>
          <w:lang w:val="en-US"/>
        </w:rPr>
        <w:t xml:space="preserve">2. </w:t>
      </w:r>
      <w:r w:rsidR="009F1C6D">
        <w:rPr>
          <w:rStyle w:val="Zwaar"/>
          <w:rFonts w:ascii="Aptos" w:hAnsi="Aptos"/>
          <w:lang w:val="en-US"/>
        </w:rPr>
        <w:t>Reden van accountsluiting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5981" w14:paraId="150026C4" w14:textId="77777777" w:rsidTr="00A65981">
        <w:tc>
          <w:tcPr>
            <w:tcW w:w="9016" w:type="dxa"/>
          </w:tcPr>
          <w:p w14:paraId="3CEFA8D5" w14:textId="0A9FE9C8" w:rsidR="00A65981" w:rsidRDefault="00A65981" w:rsidP="00A65981">
            <w:pPr>
              <w:rPr>
                <w:lang w:val="en-US"/>
              </w:rPr>
            </w:pPr>
          </w:p>
          <w:p w14:paraId="3CEC847C" w14:textId="77777777" w:rsidR="00A65981" w:rsidRDefault="00A65981" w:rsidP="00A65981">
            <w:pPr>
              <w:rPr>
                <w:lang w:val="en-US"/>
              </w:rPr>
            </w:pPr>
          </w:p>
          <w:p w14:paraId="32772A28" w14:textId="77777777" w:rsidR="00A65981" w:rsidRDefault="00A65981" w:rsidP="00A65981">
            <w:pPr>
              <w:rPr>
                <w:lang w:val="en-US"/>
              </w:rPr>
            </w:pPr>
          </w:p>
          <w:p w14:paraId="0E0CFC0A" w14:textId="77777777" w:rsidR="00A65981" w:rsidRDefault="00A65981" w:rsidP="00A65981">
            <w:pPr>
              <w:rPr>
                <w:lang w:val="en-US"/>
              </w:rPr>
            </w:pPr>
          </w:p>
          <w:p w14:paraId="768986AA" w14:textId="77777777" w:rsidR="00A65981" w:rsidRDefault="00A65981" w:rsidP="00A65981">
            <w:pPr>
              <w:rPr>
                <w:lang w:val="en-US"/>
              </w:rPr>
            </w:pPr>
          </w:p>
        </w:tc>
      </w:tr>
    </w:tbl>
    <w:p w14:paraId="53FEFAAA" w14:textId="7A7A6F22" w:rsidR="007E5629" w:rsidRPr="009F1C6D" w:rsidRDefault="007E5629" w:rsidP="007E5629">
      <w:pPr>
        <w:pStyle w:val="Normaalweb"/>
        <w:rPr>
          <w:rFonts w:ascii="Aptos" w:hAnsi="Aptos"/>
        </w:rPr>
      </w:pPr>
      <w:r w:rsidRPr="009F1C6D">
        <w:rPr>
          <w:rStyle w:val="Kop1Char"/>
          <w:b/>
          <w:bCs/>
        </w:rPr>
        <w:t xml:space="preserve">3. </w:t>
      </w:r>
      <w:r w:rsidR="009F1C6D">
        <w:rPr>
          <w:rStyle w:val="Kop1Char"/>
          <w:b/>
          <w:bCs/>
        </w:rPr>
        <w:t>Bevestiging</w:t>
      </w:r>
      <w:r w:rsidRPr="009F1C6D">
        <w:rPr>
          <w:rFonts w:ascii="Aptos" w:hAnsi="Aptos"/>
        </w:rPr>
        <w:br/>
      </w:r>
      <w:r w:rsidR="00A65981" w:rsidRPr="009F1C6D">
        <w:rPr>
          <w:rFonts w:ascii="Aptos" w:hAnsi="Aptos"/>
        </w:rPr>
        <w:br/>
      </w:r>
      <w:r w:rsidR="009F1C6D" w:rsidRPr="009F1C6D">
        <w:rPr>
          <w:rFonts w:ascii="Aptos" w:hAnsi="Aptos"/>
        </w:rPr>
        <w:t>Door dit formulier te ondertekenen, beves</w:t>
      </w:r>
      <w:r w:rsidR="009F1C6D">
        <w:rPr>
          <w:rFonts w:ascii="Aptos" w:hAnsi="Aptos"/>
        </w:rPr>
        <w:t>tig ik dat:</w:t>
      </w:r>
    </w:p>
    <w:p w14:paraId="3BF340B0" w14:textId="6E34F80F" w:rsidR="009F1C6D" w:rsidRDefault="007E5629" w:rsidP="009F1C6D">
      <w:pPr>
        <w:pStyle w:val="Normaalweb"/>
        <w:numPr>
          <w:ilvl w:val="0"/>
          <w:numId w:val="37"/>
        </w:numPr>
        <w:rPr>
          <w:rFonts w:ascii="Aptos" w:hAnsi="Aptos"/>
        </w:rPr>
      </w:pPr>
      <w:r w:rsidRPr="009F1C6D">
        <w:rPr>
          <w:rFonts w:ascii="Aptos" w:hAnsi="Aptos"/>
        </w:rPr>
        <w:t>I</w:t>
      </w:r>
      <w:r w:rsidR="009F1C6D" w:rsidRPr="009F1C6D">
        <w:rPr>
          <w:rFonts w:ascii="Aptos" w:hAnsi="Aptos"/>
        </w:rPr>
        <w:t xml:space="preserve">k hierbij </w:t>
      </w:r>
      <w:r w:rsidR="00571825">
        <w:rPr>
          <w:rFonts w:ascii="Aptos" w:hAnsi="Aptos"/>
        </w:rPr>
        <w:t>v</w:t>
      </w:r>
      <w:r w:rsidR="009F1C6D" w:rsidRPr="009F1C6D">
        <w:rPr>
          <w:rFonts w:ascii="Aptos" w:hAnsi="Aptos"/>
        </w:rPr>
        <w:t xml:space="preserve">erzoek mijn account bij Knaken Cryptohandel </w:t>
      </w:r>
      <w:r w:rsidR="009F1C6D">
        <w:rPr>
          <w:rFonts w:ascii="Aptos" w:hAnsi="Aptos"/>
        </w:rPr>
        <w:t>B.V. te sluiten.</w:t>
      </w:r>
    </w:p>
    <w:p w14:paraId="1E284CBD" w14:textId="400F60A1" w:rsidR="009F1C6D" w:rsidRDefault="009F1C6D" w:rsidP="009F1C6D">
      <w:pPr>
        <w:pStyle w:val="Normaalweb"/>
        <w:numPr>
          <w:ilvl w:val="0"/>
          <w:numId w:val="37"/>
        </w:numPr>
        <w:rPr>
          <w:rFonts w:ascii="Aptos" w:hAnsi="Aptos"/>
        </w:rPr>
      </w:pPr>
      <w:r>
        <w:rPr>
          <w:rFonts w:ascii="Aptos" w:hAnsi="Aptos"/>
        </w:rPr>
        <w:t xml:space="preserve">Alle </w:t>
      </w:r>
      <w:r w:rsidR="00571825">
        <w:rPr>
          <w:rFonts w:ascii="Aptos" w:hAnsi="Aptos"/>
        </w:rPr>
        <w:t xml:space="preserve">beschikbare </w:t>
      </w:r>
      <w:r>
        <w:rPr>
          <w:rFonts w:ascii="Aptos" w:hAnsi="Aptos"/>
        </w:rPr>
        <w:t>EUR- en crypto-saldi zijn opgenomen (m.u.v. niet verhandelbare tokens).</w:t>
      </w:r>
    </w:p>
    <w:p w14:paraId="5C2B1458" w14:textId="4E37B579" w:rsidR="009F1C6D" w:rsidRDefault="009F1C6D" w:rsidP="009F1C6D">
      <w:pPr>
        <w:pStyle w:val="Normaalweb"/>
        <w:numPr>
          <w:ilvl w:val="0"/>
          <w:numId w:val="37"/>
        </w:numPr>
        <w:rPr>
          <w:rFonts w:ascii="Aptos" w:hAnsi="Aptos"/>
        </w:rPr>
      </w:pPr>
      <w:r>
        <w:rPr>
          <w:rFonts w:ascii="Aptos" w:hAnsi="Aptos"/>
        </w:rPr>
        <w:t>Knaken wettelijk verplicht is bepaalde gegevens minimaal 5 jaar te bewaren conform de geldende wet- en regelgeving.</w:t>
      </w:r>
    </w:p>
    <w:p w14:paraId="5B8DE5A8" w14:textId="7C03BE38" w:rsidR="009F1C6D" w:rsidRPr="009F1C6D" w:rsidRDefault="009F1C6D" w:rsidP="009F1C6D">
      <w:pPr>
        <w:pStyle w:val="Normaalweb"/>
        <w:numPr>
          <w:ilvl w:val="0"/>
          <w:numId w:val="37"/>
        </w:numPr>
        <w:rPr>
          <w:rFonts w:ascii="Aptos" w:hAnsi="Aptos"/>
        </w:rPr>
      </w:pPr>
      <w:r>
        <w:rPr>
          <w:rFonts w:ascii="Aptos" w:hAnsi="Aptos"/>
        </w:rPr>
        <w:t>Mijn account na sluiting niet meer toegankelijk zal zijn.</w:t>
      </w:r>
    </w:p>
    <w:p w14:paraId="56B94428" w14:textId="57F48FE8" w:rsidR="007E5629" w:rsidRDefault="007E5629" w:rsidP="007E5629">
      <w:pPr>
        <w:pStyle w:val="Kop1"/>
        <w:rPr>
          <w:rStyle w:val="Zwaar"/>
          <w:rFonts w:ascii="Aptos" w:hAnsi="Aptos"/>
          <w:lang w:val="en-US"/>
        </w:rPr>
      </w:pPr>
      <w:r>
        <w:rPr>
          <w:rStyle w:val="Zwaar"/>
          <w:rFonts w:ascii="Aptos" w:hAnsi="Aptos"/>
          <w:lang w:val="en-US"/>
        </w:rPr>
        <w:t xml:space="preserve">4. </w:t>
      </w:r>
      <w:r w:rsidR="009F1C6D">
        <w:rPr>
          <w:rStyle w:val="Zwaar"/>
          <w:rFonts w:ascii="Aptos" w:hAnsi="Aptos"/>
          <w:lang w:val="en-US"/>
        </w:rPr>
        <w:t>Handtekening klant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A65981" w:rsidRPr="00A65981" w14:paraId="06317575" w14:textId="77777777" w:rsidTr="00D760F7">
        <w:trPr>
          <w:trHeight w:val="904"/>
        </w:trPr>
        <w:tc>
          <w:tcPr>
            <w:tcW w:w="3397" w:type="dxa"/>
            <w:shd w:val="clear" w:color="auto" w:fill="156082" w:themeFill="accent1"/>
          </w:tcPr>
          <w:p w14:paraId="6DD7E493" w14:textId="3C5996F2" w:rsidR="00A65981" w:rsidRPr="00A65981" w:rsidRDefault="009F1C6D" w:rsidP="007D27F0">
            <w:pPr>
              <w:pStyle w:val="Normaalweb"/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</w:pPr>
            <w:r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  <w:t>Volledige naam</w:t>
            </w:r>
          </w:p>
        </w:tc>
        <w:tc>
          <w:tcPr>
            <w:tcW w:w="5619" w:type="dxa"/>
          </w:tcPr>
          <w:p w14:paraId="0E68C3B5" w14:textId="77777777" w:rsidR="00A65981" w:rsidRDefault="00A65981" w:rsidP="007D27F0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  <w:p w14:paraId="6428A43C" w14:textId="77777777" w:rsidR="00A65981" w:rsidRPr="00A65981" w:rsidRDefault="00A65981" w:rsidP="007D27F0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</w:tc>
      </w:tr>
      <w:tr w:rsidR="00A65981" w:rsidRPr="00A65981" w14:paraId="0329F91D" w14:textId="77777777" w:rsidTr="00D760F7">
        <w:trPr>
          <w:trHeight w:val="844"/>
        </w:trPr>
        <w:tc>
          <w:tcPr>
            <w:tcW w:w="3397" w:type="dxa"/>
            <w:shd w:val="clear" w:color="auto" w:fill="156082" w:themeFill="accent1"/>
          </w:tcPr>
          <w:p w14:paraId="3273ACF2" w14:textId="5C4ED9B5" w:rsidR="00A65981" w:rsidRPr="00A65981" w:rsidRDefault="00A65981" w:rsidP="007D27F0">
            <w:pPr>
              <w:pStyle w:val="Normaalweb"/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</w:pPr>
            <w:r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  <w:t>Da</w:t>
            </w:r>
            <w:r w:rsidR="009F1C6D"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  <w:t>tum</w:t>
            </w:r>
          </w:p>
        </w:tc>
        <w:tc>
          <w:tcPr>
            <w:tcW w:w="5619" w:type="dxa"/>
          </w:tcPr>
          <w:p w14:paraId="1ABE9689" w14:textId="77777777" w:rsidR="00A65981" w:rsidRDefault="00A65981" w:rsidP="007D27F0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  <w:p w14:paraId="1CA1B859" w14:textId="77777777" w:rsidR="00A65981" w:rsidRPr="00A65981" w:rsidRDefault="00A65981" w:rsidP="007D27F0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</w:tc>
      </w:tr>
      <w:tr w:rsidR="00A65981" w:rsidRPr="00A65981" w14:paraId="29952DE1" w14:textId="77777777" w:rsidTr="00D760F7">
        <w:trPr>
          <w:trHeight w:val="842"/>
        </w:trPr>
        <w:tc>
          <w:tcPr>
            <w:tcW w:w="3397" w:type="dxa"/>
            <w:shd w:val="clear" w:color="auto" w:fill="156082" w:themeFill="accent1"/>
          </w:tcPr>
          <w:p w14:paraId="7C468BA6" w14:textId="25B506C8" w:rsidR="00A65981" w:rsidRPr="00A65981" w:rsidRDefault="009F1C6D" w:rsidP="007D27F0">
            <w:pPr>
              <w:pStyle w:val="Normaalweb"/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</w:pPr>
            <w:r>
              <w:rPr>
                <w:rFonts w:ascii="Aptos" w:hAnsi="Aptos"/>
                <w:color w:val="FFFFFF" w:themeColor="background1"/>
                <w:sz w:val="20"/>
                <w:szCs w:val="20"/>
                <w:lang w:val="en-US"/>
              </w:rPr>
              <w:t>Handtekening</w:t>
            </w:r>
          </w:p>
        </w:tc>
        <w:tc>
          <w:tcPr>
            <w:tcW w:w="5619" w:type="dxa"/>
          </w:tcPr>
          <w:p w14:paraId="39684F67" w14:textId="77777777" w:rsidR="00A65981" w:rsidRDefault="00A65981" w:rsidP="007D27F0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  <w:p w14:paraId="71BAE2A1" w14:textId="77777777" w:rsidR="00A65981" w:rsidRPr="00A65981" w:rsidRDefault="00A65981" w:rsidP="007D27F0">
            <w:pPr>
              <w:pStyle w:val="Normaalweb"/>
              <w:rPr>
                <w:rFonts w:ascii="Aptos" w:hAnsi="Aptos"/>
                <w:sz w:val="20"/>
                <w:szCs w:val="20"/>
                <w:lang w:val="en-US"/>
              </w:rPr>
            </w:pPr>
          </w:p>
        </w:tc>
      </w:tr>
    </w:tbl>
    <w:p w14:paraId="31F3FC6D" w14:textId="77777777" w:rsidR="00116B0A" w:rsidRPr="007E5629" w:rsidRDefault="00116B0A" w:rsidP="00E142F6">
      <w:pPr>
        <w:rPr>
          <w:lang w:val="en-US"/>
        </w:rPr>
      </w:pPr>
    </w:p>
    <w:sectPr w:rsidR="00116B0A" w:rsidRPr="007E5629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5B71E" w14:textId="77777777" w:rsidR="00DB70D6" w:rsidRDefault="00DB70D6" w:rsidP="00EC530D">
      <w:r>
        <w:separator/>
      </w:r>
    </w:p>
  </w:endnote>
  <w:endnote w:type="continuationSeparator" w:id="0">
    <w:p w14:paraId="0C944DEC" w14:textId="77777777" w:rsidR="00DB70D6" w:rsidRDefault="00DB70D6" w:rsidP="00EC530D">
      <w:r>
        <w:continuationSeparator/>
      </w:r>
    </w:p>
  </w:endnote>
  <w:endnote w:type="continuationNotice" w:id="1">
    <w:p w14:paraId="6F23C23C" w14:textId="77777777" w:rsidR="00DB70D6" w:rsidRDefault="00DB70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inanummer"/>
      </w:rPr>
      <w:id w:val="-121853210"/>
      <w:docPartObj>
        <w:docPartGallery w:val="Page Numbers (Bottom of Page)"/>
        <w:docPartUnique/>
      </w:docPartObj>
    </w:sdtPr>
    <w:sdtContent>
      <w:p w14:paraId="7D14C4B1" w14:textId="77777777" w:rsidR="00EC530D" w:rsidRDefault="00EC530D">
        <w:pPr>
          <w:pStyle w:val="Voettekst"/>
          <w:framePr w:wrap="none" w:vAnchor="text" w:hAnchor="margin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20CAA29A" w14:textId="77777777" w:rsidR="00EC530D" w:rsidRDefault="00EC530D" w:rsidP="00EC530D">
    <w:pPr>
      <w:pStyle w:val="Voetteks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inanummer"/>
      </w:rPr>
      <w:id w:val="367496482"/>
      <w:docPartObj>
        <w:docPartGallery w:val="Page Numbers (Bottom of Page)"/>
        <w:docPartUnique/>
      </w:docPartObj>
    </w:sdtPr>
    <w:sdtContent>
      <w:p w14:paraId="0233460B" w14:textId="77777777" w:rsidR="00EC530D" w:rsidRDefault="00EC530D">
        <w:pPr>
          <w:pStyle w:val="Voettekst"/>
          <w:framePr w:wrap="none" w:vAnchor="text" w:hAnchor="margin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5D141A4E" w14:textId="20D993F6" w:rsidR="00EC530D" w:rsidRDefault="00B12AC7" w:rsidP="00EC530D">
    <w:pPr>
      <w:pStyle w:val="Voettekst"/>
      <w:ind w:firstLine="360"/>
    </w:pPr>
    <w:r>
      <w:tab/>
    </w:r>
    <w:r w:rsidR="007E5629">
      <w:rPr>
        <w:rFonts w:eastAsia="Calibri" w:cs="Calibri"/>
        <w:sz w:val="20"/>
        <w:szCs w:val="20"/>
        <w:lang w:val="en-US"/>
      </w:rPr>
      <w:t>Account closure request form</w:t>
    </w:r>
    <w:r w:rsidR="00EC530D">
      <w:ptab w:relativeTo="margin" w:alignment="right" w:leader="none"/>
    </w:r>
    <w:r w:rsidR="00EC530D">
      <w:t>V</w:t>
    </w:r>
    <w:r>
      <w:t>1</w:t>
    </w:r>
    <w:r w:rsidR="00EC530D">
      <w:t>.</w:t>
    </w:r>
    <w:r w:rsidR="004C74CD"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C79AE" w14:textId="77777777" w:rsidR="00DB70D6" w:rsidRDefault="00DB70D6" w:rsidP="00EC530D">
      <w:r>
        <w:separator/>
      </w:r>
    </w:p>
  </w:footnote>
  <w:footnote w:type="continuationSeparator" w:id="0">
    <w:p w14:paraId="1D436926" w14:textId="77777777" w:rsidR="00DB70D6" w:rsidRDefault="00DB70D6" w:rsidP="00EC530D">
      <w:r>
        <w:continuationSeparator/>
      </w:r>
    </w:p>
  </w:footnote>
  <w:footnote w:type="continuationNotice" w:id="1">
    <w:p w14:paraId="41A9B8A8" w14:textId="77777777" w:rsidR="00DB70D6" w:rsidRDefault="00DB70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C545D" w14:textId="77777777" w:rsidR="00EC530D" w:rsidRDefault="00EC530D" w:rsidP="00997F71">
    <w:pPr>
      <w:pStyle w:val="Koptekst"/>
      <w:tabs>
        <w:tab w:val="clear" w:pos="4513"/>
        <w:tab w:val="clear" w:pos="9026"/>
        <w:tab w:val="left" w:pos="1173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2A2DA5C" wp14:editId="2C9FC36E">
          <wp:simplePos x="0" y="0"/>
          <wp:positionH relativeFrom="column">
            <wp:posOffset>-633730</wp:posOffset>
          </wp:positionH>
          <wp:positionV relativeFrom="paragraph">
            <wp:posOffset>-251248</wp:posOffset>
          </wp:positionV>
          <wp:extent cx="1954910" cy="552262"/>
          <wp:effectExtent l="0" t="0" r="7620" b="635"/>
          <wp:wrapNone/>
          <wp:docPr id="1694264054" name="Picture 1" descr="A blue hexagon with black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965456" name="Picture 1" descr="A blue hexagon with black letter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4910" cy="5522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7F71">
      <w:tab/>
    </w:r>
  </w:p>
  <w:p w14:paraId="0A5D5A84" w14:textId="77777777" w:rsidR="00EC530D" w:rsidRDefault="00EC530D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A281B"/>
    <w:multiLevelType w:val="hybridMultilevel"/>
    <w:tmpl w:val="6AFCE3CE"/>
    <w:lvl w:ilvl="0" w:tplc="37F4F094">
      <w:numFmt w:val="bullet"/>
      <w:lvlText w:val="•"/>
      <w:lvlJc w:val="left"/>
      <w:pPr>
        <w:ind w:left="720" w:hanging="72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2453723"/>
    <w:multiLevelType w:val="hybridMultilevel"/>
    <w:tmpl w:val="0B9E2F1A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A05A9"/>
    <w:multiLevelType w:val="hybridMultilevel"/>
    <w:tmpl w:val="BC102C2E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E25BF7"/>
    <w:multiLevelType w:val="hybridMultilevel"/>
    <w:tmpl w:val="B3A2CE34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2F2A19"/>
    <w:multiLevelType w:val="hybridMultilevel"/>
    <w:tmpl w:val="7ECE4824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27611"/>
    <w:multiLevelType w:val="hybridMultilevel"/>
    <w:tmpl w:val="1A4072B2"/>
    <w:lvl w:ilvl="0" w:tplc="FFFFFFFF">
      <w:numFmt w:val="bullet"/>
      <w:lvlText w:val="•"/>
      <w:lvlJc w:val="left"/>
      <w:pPr>
        <w:ind w:left="720" w:hanging="720"/>
      </w:pPr>
      <w:rPr>
        <w:rFonts w:ascii="Aptos" w:eastAsiaTheme="minorHAnsi" w:hAnsi="Aptos" w:cstheme="minorBidi" w:hint="default"/>
      </w:rPr>
    </w:lvl>
    <w:lvl w:ilvl="1" w:tplc="0809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0CEE495F"/>
    <w:multiLevelType w:val="hybridMultilevel"/>
    <w:tmpl w:val="10BEA276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267285"/>
    <w:multiLevelType w:val="hybridMultilevel"/>
    <w:tmpl w:val="4FAE1756"/>
    <w:lvl w:ilvl="0" w:tplc="FEEE7E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957F54"/>
    <w:multiLevelType w:val="hybridMultilevel"/>
    <w:tmpl w:val="FDFE8D1E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E2E94"/>
    <w:multiLevelType w:val="hybridMultilevel"/>
    <w:tmpl w:val="285C9DD8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71752"/>
    <w:multiLevelType w:val="hybridMultilevel"/>
    <w:tmpl w:val="A17A6F04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01EAF"/>
    <w:multiLevelType w:val="hybridMultilevel"/>
    <w:tmpl w:val="89F86590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48538C"/>
    <w:multiLevelType w:val="hybridMultilevel"/>
    <w:tmpl w:val="DFCE6A4C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07717"/>
    <w:multiLevelType w:val="hybridMultilevel"/>
    <w:tmpl w:val="DBB2D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11223D"/>
    <w:multiLevelType w:val="hybridMultilevel"/>
    <w:tmpl w:val="5476A32A"/>
    <w:lvl w:ilvl="0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72D05CC"/>
    <w:multiLevelType w:val="hybridMultilevel"/>
    <w:tmpl w:val="36B895EC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63114B"/>
    <w:multiLevelType w:val="hybridMultilevel"/>
    <w:tmpl w:val="1CCAECEC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65119"/>
    <w:multiLevelType w:val="hybridMultilevel"/>
    <w:tmpl w:val="C4AEDF72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5D58AC"/>
    <w:multiLevelType w:val="hybridMultilevel"/>
    <w:tmpl w:val="21DAF6A0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E44D1"/>
    <w:multiLevelType w:val="hybridMultilevel"/>
    <w:tmpl w:val="743CB69C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2732D3"/>
    <w:multiLevelType w:val="multilevel"/>
    <w:tmpl w:val="F5D82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BC66B8"/>
    <w:multiLevelType w:val="hybridMultilevel"/>
    <w:tmpl w:val="CE1212A2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1026CB"/>
    <w:multiLevelType w:val="hybridMultilevel"/>
    <w:tmpl w:val="DBF873A8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A322A1"/>
    <w:multiLevelType w:val="hybridMultilevel"/>
    <w:tmpl w:val="611C00B0"/>
    <w:lvl w:ilvl="0" w:tplc="37F4F094">
      <w:numFmt w:val="bullet"/>
      <w:lvlText w:val="•"/>
      <w:lvlJc w:val="left"/>
      <w:pPr>
        <w:ind w:left="72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DB94BFF"/>
    <w:multiLevelType w:val="multilevel"/>
    <w:tmpl w:val="6F2C5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B2224E"/>
    <w:multiLevelType w:val="hybridMultilevel"/>
    <w:tmpl w:val="A60E057A"/>
    <w:lvl w:ilvl="0" w:tplc="37F4F094">
      <w:numFmt w:val="bullet"/>
      <w:lvlText w:val="•"/>
      <w:lvlJc w:val="left"/>
      <w:pPr>
        <w:ind w:left="2169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26" w15:restartNumberingAfterBreak="0">
    <w:nsid w:val="61D73744"/>
    <w:multiLevelType w:val="hybridMultilevel"/>
    <w:tmpl w:val="81C84ED8"/>
    <w:lvl w:ilvl="0" w:tplc="FFFFFFFF">
      <w:numFmt w:val="bullet"/>
      <w:lvlText w:val="•"/>
      <w:lvlJc w:val="left"/>
      <w:pPr>
        <w:ind w:left="720" w:hanging="720"/>
      </w:pPr>
      <w:rPr>
        <w:rFonts w:ascii="Aptos" w:eastAsiaTheme="minorHAnsi" w:hAnsi="Aptos" w:cstheme="minorBidi" w:hint="default"/>
      </w:rPr>
    </w:lvl>
    <w:lvl w:ilvl="1" w:tplc="0809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6A36621B"/>
    <w:multiLevelType w:val="hybridMultilevel"/>
    <w:tmpl w:val="E0F0DF3C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9F34C1"/>
    <w:multiLevelType w:val="hybridMultilevel"/>
    <w:tmpl w:val="2398E546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C81266"/>
    <w:multiLevelType w:val="hybridMultilevel"/>
    <w:tmpl w:val="DCCABE34"/>
    <w:lvl w:ilvl="0" w:tplc="37F4F094">
      <w:numFmt w:val="bullet"/>
      <w:lvlText w:val="•"/>
      <w:lvlJc w:val="left"/>
      <w:pPr>
        <w:ind w:left="72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DC4795"/>
    <w:multiLevelType w:val="hybridMultilevel"/>
    <w:tmpl w:val="DB3AE5E8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104547"/>
    <w:multiLevelType w:val="hybridMultilevel"/>
    <w:tmpl w:val="EB3867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18424A"/>
    <w:multiLevelType w:val="hybridMultilevel"/>
    <w:tmpl w:val="E5B4E894"/>
    <w:lvl w:ilvl="0" w:tplc="FFFFFFFF">
      <w:numFmt w:val="bullet"/>
      <w:lvlText w:val="•"/>
      <w:lvlJc w:val="left"/>
      <w:pPr>
        <w:ind w:left="720" w:hanging="720"/>
      </w:pPr>
      <w:rPr>
        <w:rFonts w:ascii="Aptos" w:eastAsiaTheme="minorHAnsi" w:hAnsi="Aptos" w:cstheme="minorBidi" w:hint="default"/>
      </w:rPr>
    </w:lvl>
    <w:lvl w:ilvl="1" w:tplc="0809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3" w15:restartNumberingAfterBreak="0">
    <w:nsid w:val="792300BE"/>
    <w:multiLevelType w:val="hybridMultilevel"/>
    <w:tmpl w:val="1C786A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31750"/>
    <w:multiLevelType w:val="hybridMultilevel"/>
    <w:tmpl w:val="1336548E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06E33"/>
    <w:multiLevelType w:val="hybridMultilevel"/>
    <w:tmpl w:val="E368BF4A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35609C"/>
    <w:multiLevelType w:val="hybridMultilevel"/>
    <w:tmpl w:val="FDB4B0B0"/>
    <w:lvl w:ilvl="0" w:tplc="37F4F094">
      <w:numFmt w:val="bullet"/>
      <w:lvlText w:val="•"/>
      <w:lvlJc w:val="left"/>
      <w:pPr>
        <w:ind w:left="144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2898948">
    <w:abstractNumId w:val="33"/>
  </w:num>
  <w:num w:numId="2" w16cid:durableId="752894407">
    <w:abstractNumId w:val="13"/>
  </w:num>
  <w:num w:numId="3" w16cid:durableId="449320634">
    <w:abstractNumId w:val="29"/>
  </w:num>
  <w:num w:numId="4" w16cid:durableId="1763455934">
    <w:abstractNumId w:val="12"/>
  </w:num>
  <w:num w:numId="5" w16cid:durableId="106120443">
    <w:abstractNumId w:val="2"/>
  </w:num>
  <w:num w:numId="6" w16cid:durableId="326639188">
    <w:abstractNumId w:val="15"/>
  </w:num>
  <w:num w:numId="7" w16cid:durableId="1970670001">
    <w:abstractNumId w:val="36"/>
  </w:num>
  <w:num w:numId="8" w16cid:durableId="505365614">
    <w:abstractNumId w:val="0"/>
  </w:num>
  <w:num w:numId="9" w16cid:durableId="1373727116">
    <w:abstractNumId w:val="27"/>
  </w:num>
  <w:num w:numId="10" w16cid:durableId="1875919973">
    <w:abstractNumId w:val="6"/>
  </w:num>
  <w:num w:numId="11" w16cid:durableId="1736664879">
    <w:abstractNumId w:val="19"/>
  </w:num>
  <w:num w:numId="12" w16cid:durableId="1397970098">
    <w:abstractNumId w:val="35"/>
  </w:num>
  <w:num w:numId="13" w16cid:durableId="541331983">
    <w:abstractNumId w:val="31"/>
  </w:num>
  <w:num w:numId="14" w16cid:durableId="209458957">
    <w:abstractNumId w:val="7"/>
  </w:num>
  <w:num w:numId="15" w16cid:durableId="1646083297">
    <w:abstractNumId w:val="21"/>
  </w:num>
  <w:num w:numId="16" w16cid:durableId="1481729723">
    <w:abstractNumId w:val="25"/>
  </w:num>
  <w:num w:numId="17" w16cid:durableId="706176997">
    <w:abstractNumId w:val="1"/>
  </w:num>
  <w:num w:numId="18" w16cid:durableId="401220131">
    <w:abstractNumId w:val="17"/>
  </w:num>
  <w:num w:numId="19" w16cid:durableId="1837458536">
    <w:abstractNumId w:val="11"/>
  </w:num>
  <w:num w:numId="20" w16cid:durableId="1444298655">
    <w:abstractNumId w:val="34"/>
  </w:num>
  <w:num w:numId="21" w16cid:durableId="600839489">
    <w:abstractNumId w:val="3"/>
  </w:num>
  <w:num w:numId="22" w16cid:durableId="277101395">
    <w:abstractNumId w:val="8"/>
  </w:num>
  <w:num w:numId="23" w16cid:durableId="2115977460">
    <w:abstractNumId w:val="10"/>
  </w:num>
  <w:num w:numId="24" w16cid:durableId="501774335">
    <w:abstractNumId w:val="14"/>
  </w:num>
  <w:num w:numId="25" w16cid:durableId="1492259800">
    <w:abstractNumId w:val="28"/>
  </w:num>
  <w:num w:numId="26" w16cid:durableId="825246626">
    <w:abstractNumId w:val="22"/>
  </w:num>
  <w:num w:numId="27" w16cid:durableId="1665663570">
    <w:abstractNumId w:val="18"/>
  </w:num>
  <w:num w:numId="28" w16cid:durableId="2018187733">
    <w:abstractNumId w:val="16"/>
  </w:num>
  <w:num w:numId="29" w16cid:durableId="1107962269">
    <w:abstractNumId w:val="9"/>
  </w:num>
  <w:num w:numId="30" w16cid:durableId="2147233700">
    <w:abstractNumId w:val="23"/>
  </w:num>
  <w:num w:numId="31" w16cid:durableId="718633011">
    <w:abstractNumId w:val="4"/>
  </w:num>
  <w:num w:numId="32" w16cid:durableId="651523185">
    <w:abstractNumId w:val="30"/>
  </w:num>
  <w:num w:numId="33" w16cid:durableId="1488980247">
    <w:abstractNumId w:val="32"/>
  </w:num>
  <w:num w:numId="34" w16cid:durableId="2026785995">
    <w:abstractNumId w:val="26"/>
  </w:num>
  <w:num w:numId="35" w16cid:durableId="913275939">
    <w:abstractNumId w:val="5"/>
  </w:num>
  <w:num w:numId="36" w16cid:durableId="820466362">
    <w:abstractNumId w:val="20"/>
  </w:num>
  <w:num w:numId="37" w16cid:durableId="202902138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isplayBackgroundShape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580"/>
    <w:rsid w:val="00021A93"/>
    <w:rsid w:val="00041B27"/>
    <w:rsid w:val="0005252E"/>
    <w:rsid w:val="000A7D81"/>
    <w:rsid w:val="00103224"/>
    <w:rsid w:val="00116B0A"/>
    <w:rsid w:val="0014353D"/>
    <w:rsid w:val="001459E0"/>
    <w:rsid w:val="00145C76"/>
    <w:rsid w:val="001868D8"/>
    <w:rsid w:val="0022611C"/>
    <w:rsid w:val="00256AE8"/>
    <w:rsid w:val="00294930"/>
    <w:rsid w:val="002A1DD6"/>
    <w:rsid w:val="002F139C"/>
    <w:rsid w:val="00301666"/>
    <w:rsid w:val="00332177"/>
    <w:rsid w:val="00345F4F"/>
    <w:rsid w:val="0035198E"/>
    <w:rsid w:val="003563E5"/>
    <w:rsid w:val="003674FA"/>
    <w:rsid w:val="00375A79"/>
    <w:rsid w:val="003C5149"/>
    <w:rsid w:val="003D78FA"/>
    <w:rsid w:val="00441D90"/>
    <w:rsid w:val="0044567A"/>
    <w:rsid w:val="00470113"/>
    <w:rsid w:val="00475738"/>
    <w:rsid w:val="004875E5"/>
    <w:rsid w:val="00494580"/>
    <w:rsid w:val="004C600D"/>
    <w:rsid w:val="004C74CD"/>
    <w:rsid w:val="004F7435"/>
    <w:rsid w:val="00515906"/>
    <w:rsid w:val="005373EE"/>
    <w:rsid w:val="00542527"/>
    <w:rsid w:val="00547884"/>
    <w:rsid w:val="00550E85"/>
    <w:rsid w:val="00571825"/>
    <w:rsid w:val="005C69BF"/>
    <w:rsid w:val="005D2E1B"/>
    <w:rsid w:val="00601B52"/>
    <w:rsid w:val="00621509"/>
    <w:rsid w:val="00626C79"/>
    <w:rsid w:val="00680975"/>
    <w:rsid w:val="0069538B"/>
    <w:rsid w:val="006A5665"/>
    <w:rsid w:val="006D420F"/>
    <w:rsid w:val="006F0528"/>
    <w:rsid w:val="006F46C7"/>
    <w:rsid w:val="006F6EB6"/>
    <w:rsid w:val="00706B1A"/>
    <w:rsid w:val="00706EF4"/>
    <w:rsid w:val="007B4FF5"/>
    <w:rsid w:val="007E5629"/>
    <w:rsid w:val="008842F2"/>
    <w:rsid w:val="008A10E1"/>
    <w:rsid w:val="008A423E"/>
    <w:rsid w:val="008E1C79"/>
    <w:rsid w:val="008E5040"/>
    <w:rsid w:val="008F4B83"/>
    <w:rsid w:val="00951B88"/>
    <w:rsid w:val="00995FF4"/>
    <w:rsid w:val="00997F71"/>
    <w:rsid w:val="009B1F18"/>
    <w:rsid w:val="009C40EE"/>
    <w:rsid w:val="009E266C"/>
    <w:rsid w:val="009F1C6D"/>
    <w:rsid w:val="00A14C56"/>
    <w:rsid w:val="00A440AF"/>
    <w:rsid w:val="00A65981"/>
    <w:rsid w:val="00A65FA8"/>
    <w:rsid w:val="00AA5160"/>
    <w:rsid w:val="00AA6A59"/>
    <w:rsid w:val="00AC688E"/>
    <w:rsid w:val="00AD38E6"/>
    <w:rsid w:val="00AF7156"/>
    <w:rsid w:val="00B02A85"/>
    <w:rsid w:val="00B12AC7"/>
    <w:rsid w:val="00B16E1D"/>
    <w:rsid w:val="00B64662"/>
    <w:rsid w:val="00BE345C"/>
    <w:rsid w:val="00BE52F7"/>
    <w:rsid w:val="00C02DC5"/>
    <w:rsid w:val="00C52C29"/>
    <w:rsid w:val="00C83948"/>
    <w:rsid w:val="00C86500"/>
    <w:rsid w:val="00CB0E17"/>
    <w:rsid w:val="00CB2B0F"/>
    <w:rsid w:val="00CD7CE8"/>
    <w:rsid w:val="00CE5CBF"/>
    <w:rsid w:val="00D41033"/>
    <w:rsid w:val="00D62E04"/>
    <w:rsid w:val="00D63466"/>
    <w:rsid w:val="00D66F13"/>
    <w:rsid w:val="00D760F7"/>
    <w:rsid w:val="00D97BD9"/>
    <w:rsid w:val="00DA3C05"/>
    <w:rsid w:val="00DB70D6"/>
    <w:rsid w:val="00DD49B6"/>
    <w:rsid w:val="00E142F6"/>
    <w:rsid w:val="00E15043"/>
    <w:rsid w:val="00E5287E"/>
    <w:rsid w:val="00E81948"/>
    <w:rsid w:val="00E966EE"/>
    <w:rsid w:val="00EB015D"/>
    <w:rsid w:val="00EB3C09"/>
    <w:rsid w:val="00EC47CC"/>
    <w:rsid w:val="00EC530D"/>
    <w:rsid w:val="00EF02B2"/>
    <w:rsid w:val="00EF1370"/>
    <w:rsid w:val="00F45EF4"/>
    <w:rsid w:val="00FC3C5B"/>
    <w:rsid w:val="00FF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C0380"/>
  <w15:chartTrackingRefBased/>
  <w15:docId w15:val="{C044087B-A9F2-A34E-9302-A1B41CE17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5981"/>
  </w:style>
  <w:style w:type="paragraph" w:styleId="Kop1">
    <w:name w:val="heading 1"/>
    <w:basedOn w:val="Standaard"/>
    <w:next w:val="Standaard"/>
    <w:link w:val="Kop1Char"/>
    <w:uiPriority w:val="9"/>
    <w:qFormat/>
    <w:rsid w:val="003519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3519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519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3519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519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519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519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519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519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519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3519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rsid w:val="003519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rsid w:val="0035198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5198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5198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5198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5198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5198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3519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519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5198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519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35198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35198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35198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5198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519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5198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35198E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EC530D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EC530D"/>
  </w:style>
  <w:style w:type="paragraph" w:styleId="Voettekst">
    <w:name w:val="footer"/>
    <w:basedOn w:val="Standaard"/>
    <w:link w:val="VoettekstChar"/>
    <w:uiPriority w:val="99"/>
    <w:unhideWhenUsed/>
    <w:rsid w:val="00EC530D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C530D"/>
  </w:style>
  <w:style w:type="character" w:styleId="Paginanummer">
    <w:name w:val="page number"/>
    <w:basedOn w:val="Standaardalinea-lettertype"/>
    <w:uiPriority w:val="99"/>
    <w:semiHidden/>
    <w:unhideWhenUsed/>
    <w:rsid w:val="00EC530D"/>
  </w:style>
  <w:style w:type="paragraph" w:styleId="Inhopg1">
    <w:name w:val="toc 1"/>
    <w:basedOn w:val="Standaard"/>
    <w:next w:val="Standaard"/>
    <w:autoRedefine/>
    <w:uiPriority w:val="39"/>
    <w:unhideWhenUsed/>
    <w:rsid w:val="00FF65F9"/>
    <w:pPr>
      <w:tabs>
        <w:tab w:val="right" w:leader="dot" w:pos="9016"/>
      </w:tabs>
      <w:spacing w:before="120" w:after="120"/>
    </w:pPr>
    <w:rPr>
      <w:b/>
      <w:bCs/>
      <w:caps/>
      <w:sz w:val="20"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EC530D"/>
    <w:pPr>
      <w:ind w:left="240"/>
    </w:pPr>
    <w:rPr>
      <w:smallCaps/>
      <w:sz w:val="20"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EC530D"/>
    <w:pPr>
      <w:ind w:left="480"/>
    </w:pPr>
    <w:rPr>
      <w:i/>
      <w:iCs/>
      <w:sz w:val="20"/>
      <w:szCs w:val="20"/>
    </w:rPr>
  </w:style>
  <w:style w:type="paragraph" w:styleId="Inhopg4">
    <w:name w:val="toc 4"/>
    <w:basedOn w:val="Standaard"/>
    <w:next w:val="Standaard"/>
    <w:autoRedefine/>
    <w:uiPriority w:val="39"/>
    <w:unhideWhenUsed/>
    <w:rsid w:val="00EC530D"/>
    <w:pPr>
      <w:ind w:left="720"/>
    </w:pPr>
    <w:rPr>
      <w:sz w:val="18"/>
      <w:szCs w:val="18"/>
    </w:rPr>
  </w:style>
  <w:style w:type="paragraph" w:styleId="Inhopg5">
    <w:name w:val="toc 5"/>
    <w:basedOn w:val="Standaard"/>
    <w:next w:val="Standaard"/>
    <w:autoRedefine/>
    <w:uiPriority w:val="39"/>
    <w:unhideWhenUsed/>
    <w:rsid w:val="00EC530D"/>
    <w:pPr>
      <w:ind w:left="960"/>
    </w:pPr>
    <w:rPr>
      <w:sz w:val="18"/>
      <w:szCs w:val="18"/>
    </w:rPr>
  </w:style>
  <w:style w:type="paragraph" w:styleId="Inhopg6">
    <w:name w:val="toc 6"/>
    <w:basedOn w:val="Standaard"/>
    <w:next w:val="Standaard"/>
    <w:autoRedefine/>
    <w:uiPriority w:val="39"/>
    <w:unhideWhenUsed/>
    <w:rsid w:val="00EC530D"/>
    <w:pPr>
      <w:ind w:left="1200"/>
    </w:pPr>
    <w:rPr>
      <w:sz w:val="18"/>
      <w:szCs w:val="18"/>
    </w:rPr>
  </w:style>
  <w:style w:type="paragraph" w:styleId="Inhopg7">
    <w:name w:val="toc 7"/>
    <w:basedOn w:val="Standaard"/>
    <w:next w:val="Standaard"/>
    <w:autoRedefine/>
    <w:uiPriority w:val="39"/>
    <w:unhideWhenUsed/>
    <w:rsid w:val="00EC530D"/>
    <w:pPr>
      <w:ind w:left="1440"/>
    </w:pPr>
    <w:rPr>
      <w:sz w:val="18"/>
      <w:szCs w:val="18"/>
    </w:rPr>
  </w:style>
  <w:style w:type="paragraph" w:styleId="Inhopg8">
    <w:name w:val="toc 8"/>
    <w:basedOn w:val="Standaard"/>
    <w:next w:val="Standaard"/>
    <w:autoRedefine/>
    <w:uiPriority w:val="39"/>
    <w:unhideWhenUsed/>
    <w:rsid w:val="00EC530D"/>
    <w:pPr>
      <w:ind w:left="1680"/>
    </w:pPr>
    <w:rPr>
      <w:sz w:val="18"/>
      <w:szCs w:val="18"/>
    </w:rPr>
  </w:style>
  <w:style w:type="paragraph" w:styleId="Inhopg9">
    <w:name w:val="toc 9"/>
    <w:basedOn w:val="Standaard"/>
    <w:next w:val="Standaard"/>
    <w:autoRedefine/>
    <w:uiPriority w:val="39"/>
    <w:unhideWhenUsed/>
    <w:rsid w:val="00EC530D"/>
    <w:pPr>
      <w:ind w:left="1920"/>
    </w:pPr>
    <w:rPr>
      <w:sz w:val="18"/>
      <w:szCs w:val="18"/>
    </w:rPr>
  </w:style>
  <w:style w:type="character" w:styleId="Hyperlink">
    <w:name w:val="Hyperlink"/>
    <w:basedOn w:val="Standaardalinea-lettertype"/>
    <w:uiPriority w:val="99"/>
    <w:unhideWhenUsed/>
    <w:rsid w:val="00EC530D"/>
    <w:rPr>
      <w:color w:val="467886" w:themeColor="hyperlink"/>
      <w:u w:val="single"/>
    </w:rPr>
  </w:style>
  <w:style w:type="paragraph" w:styleId="Normaalweb">
    <w:name w:val="Normal (Web)"/>
    <w:basedOn w:val="Standaard"/>
    <w:uiPriority w:val="99"/>
    <w:unhideWhenUsed/>
    <w:rsid w:val="007E562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nl-NL"/>
      <w14:ligatures w14:val="none"/>
    </w:rPr>
  </w:style>
  <w:style w:type="character" w:styleId="Zwaar">
    <w:name w:val="Strong"/>
    <w:basedOn w:val="Standaardalinea-lettertype"/>
    <w:uiPriority w:val="22"/>
    <w:qFormat/>
    <w:rsid w:val="007E5629"/>
    <w:rPr>
      <w:b/>
      <w:bCs/>
    </w:rPr>
  </w:style>
  <w:style w:type="table" w:styleId="Tabelraster">
    <w:name w:val="Table Grid"/>
    <w:basedOn w:val="Standaardtabel"/>
    <w:uiPriority w:val="39"/>
    <w:rsid w:val="00A65981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/Library/Group%20Containers/UBF8T346G9.Office/User%20Content.localized/Templates.localized/Document%20met%20inhoudsopgav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0D70D1-CCC3-084A-AB17-713E13EEC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 met inhoudsopgave.dotx</Template>
  <TotalTime>33</TotalTime>
  <Pages>3</Pages>
  <Words>111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</CharactersWithSpaces>
  <SharedDoc>false</SharedDoc>
  <HLinks>
    <vt:vector size="450" baseType="variant">
      <vt:variant>
        <vt:i4>1179704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_Toc179131326</vt:lpwstr>
      </vt:variant>
      <vt:variant>
        <vt:i4>1179704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_Toc179131325</vt:lpwstr>
      </vt:variant>
      <vt:variant>
        <vt:i4>1179704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_Toc179131324</vt:lpwstr>
      </vt:variant>
      <vt:variant>
        <vt:i4>1179704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_Toc179131323</vt:lpwstr>
      </vt:variant>
      <vt:variant>
        <vt:i4>1179704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_Toc179131322</vt:lpwstr>
      </vt:variant>
      <vt:variant>
        <vt:i4>1179704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_Toc179131321</vt:lpwstr>
      </vt:variant>
      <vt:variant>
        <vt:i4>1179704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_Toc179131320</vt:lpwstr>
      </vt:variant>
      <vt:variant>
        <vt:i4>1114168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_Toc179131319</vt:lpwstr>
      </vt:variant>
      <vt:variant>
        <vt:i4>1114168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_Toc179131318</vt:lpwstr>
      </vt:variant>
      <vt:variant>
        <vt:i4>1114168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_Toc179131317</vt:lpwstr>
      </vt:variant>
      <vt:variant>
        <vt:i4>1114168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_Toc179131316</vt:lpwstr>
      </vt:variant>
      <vt:variant>
        <vt:i4>1114168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_Toc179131315</vt:lpwstr>
      </vt:variant>
      <vt:variant>
        <vt:i4>1114168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_Toc179131314</vt:lpwstr>
      </vt:variant>
      <vt:variant>
        <vt:i4>1114168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_Toc179131313</vt:lpwstr>
      </vt:variant>
      <vt:variant>
        <vt:i4>1114168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_Toc179131312</vt:lpwstr>
      </vt:variant>
      <vt:variant>
        <vt:i4>1114168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_Toc179131311</vt:lpwstr>
      </vt:variant>
      <vt:variant>
        <vt:i4>1114168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_Toc179131310</vt:lpwstr>
      </vt:variant>
      <vt:variant>
        <vt:i4>1048632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_Toc179131309</vt:lpwstr>
      </vt:variant>
      <vt:variant>
        <vt:i4>1048632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_Toc179131308</vt:lpwstr>
      </vt:variant>
      <vt:variant>
        <vt:i4>1048632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_Toc179131307</vt:lpwstr>
      </vt:variant>
      <vt:variant>
        <vt:i4>1048632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_Toc179131306</vt:lpwstr>
      </vt:variant>
      <vt:variant>
        <vt:i4>1048632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_Toc179131305</vt:lpwstr>
      </vt:variant>
      <vt:variant>
        <vt:i4>1048632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_Toc179131304</vt:lpwstr>
      </vt:variant>
      <vt:variant>
        <vt:i4>1048632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_Toc179131303</vt:lpwstr>
      </vt:variant>
      <vt:variant>
        <vt:i4>1048632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_Toc179131302</vt:lpwstr>
      </vt:variant>
      <vt:variant>
        <vt:i4>1048632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_Toc179131301</vt:lpwstr>
      </vt:variant>
      <vt:variant>
        <vt:i4>1048632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_Toc179131300</vt:lpwstr>
      </vt:variant>
      <vt:variant>
        <vt:i4>1638457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_Toc179131299</vt:lpwstr>
      </vt:variant>
      <vt:variant>
        <vt:i4>1638457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_Toc179131298</vt:lpwstr>
      </vt:variant>
      <vt:variant>
        <vt:i4>1638457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_Toc179131297</vt:lpwstr>
      </vt:variant>
      <vt:variant>
        <vt:i4>1638457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_Toc179131296</vt:lpwstr>
      </vt:variant>
      <vt:variant>
        <vt:i4>1638457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_Toc179131295</vt:lpwstr>
      </vt:variant>
      <vt:variant>
        <vt:i4>1638457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_Toc179131294</vt:lpwstr>
      </vt:variant>
      <vt:variant>
        <vt:i4>1638457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_Toc179131293</vt:lpwstr>
      </vt:variant>
      <vt:variant>
        <vt:i4>1638457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_Toc179131292</vt:lpwstr>
      </vt:variant>
      <vt:variant>
        <vt:i4>1638457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_Toc179131291</vt:lpwstr>
      </vt:variant>
      <vt:variant>
        <vt:i4>1638457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_Toc179131290</vt:lpwstr>
      </vt:variant>
      <vt:variant>
        <vt:i4>1572921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_Toc179131289</vt:lpwstr>
      </vt:variant>
      <vt:variant>
        <vt:i4>1572921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_Toc179131288</vt:lpwstr>
      </vt:variant>
      <vt:variant>
        <vt:i4>1572921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_Toc179131287</vt:lpwstr>
      </vt:variant>
      <vt:variant>
        <vt:i4>1572921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_Toc179131286</vt:lpwstr>
      </vt:variant>
      <vt:variant>
        <vt:i4>1572921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_Toc179131285</vt:lpwstr>
      </vt:variant>
      <vt:variant>
        <vt:i4>1572921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_Toc179131284</vt:lpwstr>
      </vt:variant>
      <vt:variant>
        <vt:i4>1572921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_Toc179131283</vt:lpwstr>
      </vt:variant>
      <vt:variant>
        <vt:i4>1572921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_Toc179131282</vt:lpwstr>
      </vt:variant>
      <vt:variant>
        <vt:i4>1572921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_Toc179131281</vt:lpwstr>
      </vt:variant>
      <vt:variant>
        <vt:i4>1572921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_Toc179131280</vt:lpwstr>
      </vt:variant>
      <vt:variant>
        <vt:i4>1507385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_Toc179131279</vt:lpwstr>
      </vt:variant>
      <vt:variant>
        <vt:i4>1507385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_Toc179131278</vt:lpwstr>
      </vt:variant>
      <vt:variant>
        <vt:i4>1507385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_Toc179131277</vt:lpwstr>
      </vt:variant>
      <vt:variant>
        <vt:i4>1507385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_Toc179131276</vt:lpwstr>
      </vt:variant>
      <vt:variant>
        <vt:i4>1507385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_Toc179131275</vt:lpwstr>
      </vt:variant>
      <vt:variant>
        <vt:i4>1507385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_Toc179131274</vt:lpwstr>
      </vt:variant>
      <vt:variant>
        <vt:i4>1507385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_Toc179131273</vt:lpwstr>
      </vt:variant>
      <vt:variant>
        <vt:i4>1507385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_Toc179131272</vt:lpwstr>
      </vt:variant>
      <vt:variant>
        <vt:i4>1507385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_Toc179131271</vt:lpwstr>
      </vt:variant>
      <vt:variant>
        <vt:i4>1507385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_Toc179131270</vt:lpwstr>
      </vt:variant>
      <vt:variant>
        <vt:i4>1441849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_Toc179131269</vt:lpwstr>
      </vt:variant>
      <vt:variant>
        <vt:i4>1441849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_Toc179131268</vt:lpwstr>
      </vt:variant>
      <vt:variant>
        <vt:i4>1441849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_Toc179131267</vt:lpwstr>
      </vt:variant>
      <vt:variant>
        <vt:i4>1441849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_Toc179131266</vt:lpwstr>
      </vt:variant>
      <vt:variant>
        <vt:i4>1441849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_Toc179131265</vt:lpwstr>
      </vt:variant>
      <vt:variant>
        <vt:i4>1441849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_Toc179131264</vt:lpwstr>
      </vt:variant>
      <vt:variant>
        <vt:i4>1441849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_Toc179131263</vt:lpwstr>
      </vt:variant>
      <vt:variant>
        <vt:i4>1441849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_Toc179131262</vt:lpwstr>
      </vt:variant>
      <vt:variant>
        <vt:i4>1441849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_Toc179131261</vt:lpwstr>
      </vt:variant>
      <vt:variant>
        <vt:i4>1441849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_Toc179131260</vt:lpwstr>
      </vt:variant>
      <vt:variant>
        <vt:i4>1376313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_Toc179131259</vt:lpwstr>
      </vt:variant>
      <vt:variant>
        <vt:i4>1376313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_Toc179131258</vt:lpwstr>
      </vt:variant>
      <vt:variant>
        <vt:i4>1376313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_Toc179131257</vt:lpwstr>
      </vt:variant>
      <vt:variant>
        <vt:i4>1376313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_Toc179131256</vt:lpwstr>
      </vt:variant>
      <vt:variant>
        <vt:i4>1376313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_Toc179131255</vt:lpwstr>
      </vt:variant>
      <vt:variant>
        <vt:i4>1376313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_Toc179131254</vt:lpwstr>
      </vt:variant>
      <vt:variant>
        <vt:i4>1376313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_Toc179131253</vt:lpwstr>
      </vt:variant>
      <vt:variant>
        <vt:i4>1376313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_Toc179131252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Jonkers</dc:creator>
  <cp:keywords/>
  <dc:description/>
  <cp:lastModifiedBy>Lorenzo Steenstra</cp:lastModifiedBy>
  <cp:revision>8</cp:revision>
  <cp:lastPrinted>2024-10-07T01:21:00Z</cp:lastPrinted>
  <dcterms:created xsi:type="dcterms:W3CDTF">2025-04-22T13:12:00Z</dcterms:created>
  <dcterms:modified xsi:type="dcterms:W3CDTF">2025-09-29T12:12:00Z</dcterms:modified>
</cp:coreProperties>
</file>